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3E4A0" w14:textId="064AD7B0" w:rsidR="00AD6155" w:rsidRDefault="00AD6155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04140A0" w14:textId="6258EAC0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832C389" w14:textId="1E842355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4E4C2F12" w14:textId="5BB6B269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AE73D11" w14:textId="641E5D43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7BECB3FE" w14:textId="42C2239D" w:rsid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2CDD201E" w14:textId="77777777" w:rsidR="00A82D4F" w:rsidRPr="00A82D4F" w:rsidRDefault="00A82D4F" w:rsidP="00A82D4F">
      <w:pPr>
        <w:spacing w:line="240" w:lineRule="auto"/>
        <w:jc w:val="center"/>
        <w:rPr>
          <w:rFonts w:ascii="Calibri" w:hAnsi="Calibri" w:cs="Calibri"/>
          <w:sz w:val="2"/>
        </w:rPr>
      </w:pPr>
    </w:p>
    <w:p w14:paraId="0596C6DF" w14:textId="64746DFB" w:rsidR="00AD6155" w:rsidRDefault="00A82D4F" w:rsidP="00A82D4F">
      <w:pPr>
        <w:pStyle w:val="Normaldroite"/>
        <w:spacing w:before="0" w:after="0" w:line="240" w:lineRule="auto"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 w:val="2"/>
        </w:rPr>
        <w:drawing>
          <wp:inline distT="0" distB="0" distL="0" distR="0" wp14:anchorId="61AC1DA8" wp14:editId="22FAB051">
            <wp:extent cx="2638425" cy="468685"/>
            <wp:effectExtent l="0" t="0" r="0" b="7620"/>
            <wp:docPr id="2" name="Picture 2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33" cy="4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D149" w14:textId="450DBFE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3B87C75A" w14:textId="62F797A4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2AD7BE39" w14:textId="77777777" w:rsidR="00AD6155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19D11521" w14:textId="77777777" w:rsidR="00AD6155" w:rsidRPr="00661F30" w:rsidRDefault="00AD6155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09F4C08" w14:textId="41B19A31" w:rsidR="00FD3022" w:rsidRPr="00A82D4F" w:rsidRDefault="00A9196F" w:rsidP="00A82D4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A82D4F">
        <w:rPr>
          <w:rFonts w:ascii="Calibri" w:hAnsi="Calibri" w:cs="Calibri"/>
          <w:color w:val="FFFFFF" w:themeColor="background1"/>
          <w:szCs w:val="22"/>
        </w:rPr>
        <w:t>Fiche de l’entreprise</w:t>
      </w:r>
    </w:p>
    <w:tbl>
      <w:tblPr>
        <w:tblStyle w:val="TableGrid"/>
        <w:tblW w:w="1049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5675"/>
      </w:tblGrid>
      <w:tr w:rsidR="00A9196F" w:rsidRPr="00661F30" w14:paraId="3FC516A0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B851E3B" w14:textId="7C4EB1DB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Nom de l’entreprise :</w:t>
            </w:r>
          </w:p>
        </w:tc>
        <w:tc>
          <w:tcPr>
            <w:tcW w:w="5675" w:type="dxa"/>
          </w:tcPr>
          <w:p w14:paraId="566019A8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9C9C31A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3762FF0B" w14:textId="31033D76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Adresse :</w:t>
            </w:r>
          </w:p>
        </w:tc>
        <w:tc>
          <w:tcPr>
            <w:tcW w:w="5675" w:type="dxa"/>
          </w:tcPr>
          <w:p w14:paraId="6BDF1F89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135384D7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671212E0" w14:textId="44BFF92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Tél :</w:t>
            </w:r>
          </w:p>
        </w:tc>
        <w:tc>
          <w:tcPr>
            <w:tcW w:w="5675" w:type="dxa"/>
          </w:tcPr>
          <w:p w14:paraId="3B6B02B4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67DB51EA" w14:textId="77777777" w:rsidTr="002D2809">
        <w:trPr>
          <w:trHeight w:val="70"/>
        </w:trPr>
        <w:tc>
          <w:tcPr>
            <w:tcW w:w="4815" w:type="dxa"/>
            <w:shd w:val="clear" w:color="auto" w:fill="D9D9D9" w:themeFill="background1" w:themeFillShade="D9"/>
          </w:tcPr>
          <w:p w14:paraId="40CC9020" w14:textId="60107B49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Activité principale de l’entreprise :</w:t>
            </w:r>
          </w:p>
        </w:tc>
        <w:tc>
          <w:tcPr>
            <w:tcW w:w="5675" w:type="dxa"/>
          </w:tcPr>
          <w:p w14:paraId="02C20235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  <w:tr w:rsidR="00A9196F" w:rsidRPr="00661F30" w14:paraId="742B52F9" w14:textId="77777777" w:rsidTr="002D2809">
        <w:trPr>
          <w:trHeight w:val="70"/>
        </w:trPr>
        <w:tc>
          <w:tcPr>
            <w:tcW w:w="4815" w:type="dxa"/>
            <w:tcBorders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C1C3FFB" w14:textId="41198099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bCs/>
                <w:color w:val="000000"/>
                <w:szCs w:val="22"/>
              </w:rPr>
            </w:pPr>
            <w:r w:rsidRPr="00A9196F">
              <w:rPr>
                <w:rFonts w:ascii="Calibri" w:hAnsi="Calibri" w:cs="Calibri"/>
                <w:bCs/>
                <w:color w:val="000000"/>
                <w:szCs w:val="22"/>
              </w:rPr>
              <w:t>Nom du dirigeant :</w:t>
            </w:r>
          </w:p>
        </w:tc>
        <w:tc>
          <w:tcPr>
            <w:tcW w:w="5675" w:type="dxa"/>
            <w:tcBorders>
              <w:bottom w:val="single" w:sz="4" w:space="0" w:color="7F7F7F" w:themeColor="text1" w:themeTint="80"/>
            </w:tcBorders>
          </w:tcPr>
          <w:p w14:paraId="52CF4232" w14:textId="77777777" w:rsidR="00A9196F" w:rsidRPr="00A9196F" w:rsidRDefault="00A9196F" w:rsidP="00FD3022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</w:tc>
      </w:tr>
    </w:tbl>
    <w:p w14:paraId="4659E54D" w14:textId="144339D4" w:rsidR="007F163D" w:rsidRPr="00A82D4F" w:rsidRDefault="002D2809" w:rsidP="00A82D4F">
      <w:pPr>
        <w:pStyle w:val="Normaldroite"/>
        <w:pBdr>
          <w:bottom w:val="single" w:sz="4" w:space="1" w:color="auto"/>
        </w:pBdr>
        <w:shd w:val="clear" w:color="auto" w:fill="002060"/>
        <w:spacing w:before="0" w:after="0" w:line="240" w:lineRule="auto"/>
        <w:rPr>
          <w:rFonts w:ascii="Calibri" w:hAnsi="Calibri" w:cs="Calibri"/>
          <w:color w:val="FFFFFF" w:themeColor="background1"/>
          <w:szCs w:val="22"/>
        </w:rPr>
      </w:pPr>
      <w:r w:rsidRPr="00A82D4F">
        <w:rPr>
          <w:rFonts w:ascii="Calibri" w:hAnsi="Calibri" w:cs="Calibri"/>
          <w:color w:val="FFFFFF" w:themeColor="background1"/>
          <w:szCs w:val="22"/>
        </w:rPr>
        <w:t>Les données de l’entreprise</w:t>
      </w:r>
    </w:p>
    <w:tbl>
      <w:tblPr>
        <w:tblStyle w:val="TableGrid"/>
        <w:tblW w:w="1049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D2809" w:rsidRPr="00661F30" w14:paraId="46B5C24A" w14:textId="77777777" w:rsidTr="002D2809">
        <w:tc>
          <w:tcPr>
            <w:tcW w:w="3496" w:type="dxa"/>
            <w:tcBorders>
              <w:top w:val="single" w:sz="4" w:space="0" w:color="auto"/>
            </w:tcBorders>
          </w:tcPr>
          <w:p w14:paraId="5C321831" w14:textId="1AB2045A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D6FBB4" w14:textId="2EA5EBBD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CF1A21">
              <w:rPr>
                <w:rFonts w:ascii="Calibri" w:hAnsi="Calibri" w:cs="Calibri"/>
              </w:rPr>
              <w:t>3</w:t>
            </w:r>
          </w:p>
        </w:tc>
        <w:tc>
          <w:tcPr>
            <w:tcW w:w="349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82CB15" w14:textId="098C9D3C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Exercice clos en 202</w:t>
            </w:r>
            <w:r w:rsidR="00CF1A21">
              <w:rPr>
                <w:rFonts w:ascii="Calibri" w:hAnsi="Calibri" w:cs="Calibri"/>
              </w:rPr>
              <w:t>4</w:t>
            </w:r>
          </w:p>
        </w:tc>
      </w:tr>
      <w:tr w:rsidR="002D2809" w:rsidRPr="00661F30" w14:paraId="1E15FE8A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083008" w14:textId="3A5DB6C1" w:rsidR="002D2809" w:rsidRPr="002D2809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Chiffre d’affaires total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6275A0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EB698E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52027F3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06E69E" w14:textId="662C392F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Résultat net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CA263F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472A197A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60E3F96D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F065E6" w14:textId="0DC553CB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Investissement en RSD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2A81EC4B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5552B483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49AABC6F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1F2527" w14:textId="72965EF2" w:rsidR="002D2809" w:rsidRPr="002D2809" w:rsidRDefault="002D2809" w:rsidP="002D2809">
            <w:pPr>
              <w:pStyle w:val="Normaldroite"/>
              <w:spacing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Principales références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9E12BED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6E5EE602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  <w:tr w:rsidR="002D2809" w:rsidRPr="00661F30" w14:paraId="3CA69D1E" w14:textId="77777777" w:rsidTr="002D2809">
        <w:tc>
          <w:tcPr>
            <w:tcW w:w="349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CFBFDD" w14:textId="7700BE6D" w:rsidR="002D2809" w:rsidRPr="002D2809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2D2809">
              <w:rPr>
                <w:rFonts w:ascii="Calibri" w:hAnsi="Calibri" w:cs="Calibri"/>
              </w:rPr>
              <w:t>Evènements ou faits significatifs de l’année</w:t>
            </w: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1004D57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03A3C419" w14:textId="77777777" w:rsidR="002D2809" w:rsidRPr="00661F30" w:rsidRDefault="002D2809" w:rsidP="006F6F1D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</w:p>
        </w:tc>
      </w:tr>
    </w:tbl>
    <w:p w14:paraId="4AC9C391" w14:textId="721C6271" w:rsidR="00661F30" w:rsidRDefault="00661F30" w:rsidP="00FD3022">
      <w:pPr>
        <w:pStyle w:val="Normaldroite"/>
        <w:spacing w:before="0" w:after="0" w:line="240" w:lineRule="auto"/>
        <w:rPr>
          <w:rFonts w:ascii="Calibri" w:hAnsi="Calibri" w:cs="Calibri"/>
        </w:rPr>
      </w:pPr>
    </w:p>
    <w:p w14:paraId="45F98309" w14:textId="1EB9A825" w:rsidR="005D6D80" w:rsidRPr="005D6D80" w:rsidRDefault="002D2809" w:rsidP="00FD3022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Calibri" w:hAnsi="Calibri" w:cs="Calibri"/>
          <w:b w:val="0"/>
          <w:bCs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bookmarkEnd w:id="0"/>
      <w:r w:rsidR="005D6D80" w:rsidRPr="005D6D80">
        <w:rPr>
          <w:rFonts w:ascii="Calibri" w:hAnsi="Calibri" w:cs="Calibri"/>
          <w:b w:val="0"/>
          <w:bCs/>
        </w:rPr>
        <w:t xml:space="preserve"> J’ai pris connaissance d</w:t>
      </w:r>
      <w:r w:rsidR="005223E0">
        <w:rPr>
          <w:rFonts w:ascii="Calibri" w:hAnsi="Calibri" w:cs="Calibri"/>
          <w:b w:val="0"/>
          <w:bCs/>
        </w:rPr>
        <w:t>u</w:t>
      </w:r>
      <w:r w:rsidR="005D6D80" w:rsidRPr="005D6D80">
        <w:rPr>
          <w:rFonts w:ascii="Calibri" w:hAnsi="Calibri" w:cs="Calibri"/>
          <w:b w:val="0"/>
          <w:bCs/>
        </w:rPr>
        <w:t xml:space="preserve"> </w:t>
      </w:r>
      <w:r w:rsidR="005223E0">
        <w:rPr>
          <w:rFonts w:ascii="Calibri" w:hAnsi="Calibri" w:cs="Calibri"/>
          <w:b w:val="0"/>
          <w:bCs/>
        </w:rPr>
        <w:t>règlement du Grand Prix 202</w:t>
      </w:r>
      <w:r w:rsidR="00CF1A21">
        <w:rPr>
          <w:rFonts w:ascii="Calibri" w:hAnsi="Calibri" w:cs="Calibri"/>
          <w:b w:val="0"/>
          <w:bCs/>
        </w:rPr>
        <w:t>5</w:t>
      </w:r>
    </w:p>
    <w:p w14:paraId="2D233C75" w14:textId="77777777" w:rsidR="005D6D80" w:rsidRDefault="005D6D80" w:rsidP="00FD3022">
      <w:pPr>
        <w:spacing w:line="240" w:lineRule="auto"/>
        <w:rPr>
          <w:rFonts w:ascii="Calibri" w:hAnsi="Calibri" w:cs="Calibri"/>
        </w:rPr>
      </w:pPr>
    </w:p>
    <w:p w14:paraId="6E090A44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673D4DCF" w14:textId="77777777" w:rsid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39549FB9" w14:textId="6BDBB861" w:rsidR="005D6D80" w:rsidRDefault="005D6D80" w:rsidP="00FD3022">
      <w:pPr>
        <w:spacing w:line="240" w:lineRule="auto"/>
        <w:rPr>
          <w:rFonts w:ascii="Calibri" w:hAnsi="Calibri" w:cs="Calibri"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>Date</w:t>
      </w:r>
      <w:r>
        <w:rPr>
          <w:rFonts w:ascii="Calibri" w:hAnsi="Calibri" w:cs="Calibri"/>
          <w:sz w:val="22"/>
          <w:szCs w:val="22"/>
        </w:rPr>
        <w:t> </w:t>
      </w:r>
      <w:r w:rsidRPr="005D6D80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1"/>
    </w:p>
    <w:p w14:paraId="2E3508A8" w14:textId="626E9B31" w:rsidR="005D6D80" w:rsidRDefault="005D6D80" w:rsidP="00FD3022">
      <w:pPr>
        <w:spacing w:line="240" w:lineRule="auto"/>
        <w:rPr>
          <w:rFonts w:ascii="Calibri" w:hAnsi="Calibri" w:cs="Calibri"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>Nom et prénom du signataire 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2"/>
    </w:p>
    <w:p w14:paraId="0321DF2A" w14:textId="541F877D" w:rsidR="00166688" w:rsidRPr="005D6D80" w:rsidRDefault="005D6D80" w:rsidP="00FD3022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5D6D80">
        <w:rPr>
          <w:rFonts w:ascii="Calibri" w:hAnsi="Calibri" w:cs="Calibri"/>
          <w:b/>
          <w:bCs/>
          <w:sz w:val="22"/>
          <w:szCs w:val="22"/>
        </w:rPr>
        <w:t xml:space="preserve">Signature et cachet : </w:t>
      </w:r>
    </w:p>
    <w:p w14:paraId="6729D8FA" w14:textId="77777777" w:rsidR="002B6EC6" w:rsidRDefault="002B6EC6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57B0BD9" w14:textId="66449245" w:rsidR="00294774" w:rsidRDefault="00294774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32056C32" w14:textId="41ED8C0E" w:rsidR="00890054" w:rsidRPr="00AD6155" w:rsidRDefault="00890054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</w:p>
    <w:p w14:paraId="5122C51C" w14:textId="7D289286" w:rsidR="00E520A0" w:rsidRPr="00AD6155" w:rsidRDefault="00AD6155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  <w:r w:rsidRPr="00AD6155">
        <w:rPr>
          <w:rFonts w:ascii="Calibri" w:hAnsi="Calibri" w:cs="Calibri"/>
          <w:color w:val="auto"/>
          <w:sz w:val="22"/>
          <w:szCs w:val="22"/>
        </w:rPr>
        <w:t>***</w:t>
      </w:r>
    </w:p>
    <w:p w14:paraId="52B8CE47" w14:textId="16CE63AB" w:rsidR="00E520A0" w:rsidRPr="00AD6155" w:rsidRDefault="00E520A0" w:rsidP="00294774">
      <w:pPr>
        <w:spacing w:line="240" w:lineRule="auto"/>
        <w:rPr>
          <w:rFonts w:ascii="Calibri" w:hAnsi="Calibri" w:cs="Calibri"/>
          <w:color w:val="auto"/>
          <w:sz w:val="22"/>
          <w:szCs w:val="22"/>
        </w:rPr>
      </w:pPr>
    </w:p>
    <w:p w14:paraId="41DC7928" w14:textId="7009BAA3" w:rsidR="00E520A0" w:rsidRPr="00AD6155" w:rsidRDefault="002D2809" w:rsidP="00294774">
      <w:pPr>
        <w:spacing w:line="240" w:lineRule="auto"/>
        <w:rPr>
          <w:rFonts w:ascii="Calibri" w:hAnsi="Calibri" w:cs="Calibri"/>
          <w:b/>
          <w:bCs/>
          <w:color w:val="auto"/>
          <w:sz w:val="22"/>
          <w:szCs w:val="22"/>
        </w:rPr>
      </w:pPr>
      <w:r w:rsidRPr="00AD6155">
        <w:rPr>
          <w:rFonts w:ascii="Calibri" w:hAnsi="Calibri" w:cs="Calibri"/>
          <w:b/>
          <w:bCs/>
          <w:color w:val="auto"/>
          <w:sz w:val="22"/>
          <w:szCs w:val="22"/>
        </w:rPr>
        <w:t>Candidature pour la catégorie</w:t>
      </w:r>
      <w:r w:rsidR="00AD6155" w:rsidRPr="00AD6155">
        <w:rPr>
          <w:rFonts w:ascii="Calibri" w:hAnsi="Calibri" w:cs="Calibri"/>
          <w:b/>
          <w:bCs/>
          <w:color w:val="auto"/>
          <w:sz w:val="22"/>
          <w:szCs w:val="22"/>
        </w:rPr>
        <w:t> :</w:t>
      </w:r>
    </w:p>
    <w:p w14:paraId="0DEFB404" w14:textId="09F1DA1B" w:rsidR="00E520A0" w:rsidRDefault="00E520A0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41BD1AAB" w14:textId="4F38176C" w:rsidR="002D2809" w:rsidRPr="005D6D80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 w:val="0"/>
          <w:bCs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5D6D80">
        <w:rPr>
          <w:rFonts w:ascii="Calibri" w:hAnsi="Calibri" w:cs="Calibri"/>
          <w:b w:val="0"/>
          <w:bCs/>
        </w:rPr>
        <w:t xml:space="preserve"> </w:t>
      </w:r>
      <w:r w:rsidR="00CF1A21">
        <w:rPr>
          <w:rFonts w:ascii="Calibri" w:hAnsi="Calibri" w:cs="Calibri"/>
          <w:b w:val="0"/>
          <w:bCs/>
        </w:rPr>
        <w:t>GREEN</w:t>
      </w:r>
      <w:r w:rsidRPr="005D6D80">
        <w:rPr>
          <w:rFonts w:ascii="Calibri" w:hAnsi="Calibri" w:cs="Calibri"/>
          <w:b w:val="0"/>
          <w:bCs/>
        </w:rPr>
        <w:t xml:space="preserve"> </w:t>
      </w:r>
    </w:p>
    <w:p w14:paraId="0EB4D915" w14:textId="13388863" w:rsidR="002D2809" w:rsidRDefault="002D2809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 w:val="0"/>
          <w:bCs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5D6D80">
        <w:rPr>
          <w:rFonts w:ascii="Calibri" w:hAnsi="Calibri" w:cs="Calibri"/>
          <w:b w:val="0"/>
          <w:bCs/>
        </w:rPr>
        <w:t xml:space="preserve"> </w:t>
      </w:r>
      <w:r w:rsidR="00AD6155" w:rsidRPr="00AD6155">
        <w:rPr>
          <w:rFonts w:ascii="Calibri" w:hAnsi="Calibri" w:cs="Calibri"/>
          <w:b w:val="0"/>
          <w:bCs/>
        </w:rPr>
        <w:t>RESPONSABILITE SOCIETALE DES ENTREPRISES</w:t>
      </w:r>
    </w:p>
    <w:p w14:paraId="3AD7825A" w14:textId="245DE149" w:rsidR="00CF1A21" w:rsidRPr="005D6D80" w:rsidRDefault="00CF1A21" w:rsidP="00CF1A21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  <w:r>
        <w:rPr>
          <w:rFonts w:ascii="Calibri" w:hAnsi="Calibri" w:cs="Calibri"/>
          <w:b w:val="0"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 w:val="0"/>
          <w:bCs/>
        </w:rPr>
        <w:instrText xml:space="preserve"> FORMCHECKBOX </w:instrText>
      </w:r>
      <w:r>
        <w:rPr>
          <w:rFonts w:ascii="Calibri" w:hAnsi="Calibri" w:cs="Calibri"/>
          <w:b w:val="0"/>
          <w:bCs/>
        </w:rPr>
      </w:r>
      <w:r>
        <w:rPr>
          <w:rFonts w:ascii="Calibri" w:hAnsi="Calibri" w:cs="Calibri"/>
          <w:b w:val="0"/>
          <w:bCs/>
        </w:rPr>
        <w:fldChar w:fldCharType="separate"/>
      </w:r>
      <w:r>
        <w:rPr>
          <w:rFonts w:ascii="Calibri" w:hAnsi="Calibri" w:cs="Calibri"/>
          <w:b w:val="0"/>
          <w:bCs/>
        </w:rPr>
        <w:fldChar w:fldCharType="end"/>
      </w:r>
      <w:r w:rsidRPr="005D6D80">
        <w:rPr>
          <w:rFonts w:ascii="Calibri" w:hAnsi="Calibri" w:cs="Calibri"/>
          <w:b w:val="0"/>
          <w:bCs/>
        </w:rPr>
        <w:t xml:space="preserve"> </w:t>
      </w:r>
      <w:r>
        <w:rPr>
          <w:rFonts w:ascii="Calibri" w:hAnsi="Calibri" w:cs="Calibri"/>
          <w:b w:val="0"/>
          <w:bCs/>
        </w:rPr>
        <w:t>EXPORT</w:t>
      </w:r>
      <w:r w:rsidRPr="005D6D80">
        <w:rPr>
          <w:rFonts w:ascii="Calibri" w:hAnsi="Calibri" w:cs="Calibri"/>
          <w:b w:val="0"/>
          <w:bCs/>
        </w:rPr>
        <w:t xml:space="preserve"> </w:t>
      </w:r>
    </w:p>
    <w:p w14:paraId="304CE5F9" w14:textId="77777777" w:rsidR="00CF1A21" w:rsidRPr="005D6D80" w:rsidRDefault="00CF1A21" w:rsidP="002D2809">
      <w:pPr>
        <w:pStyle w:val="Normaldroite"/>
        <w:spacing w:before="0" w:after="0" w:line="240" w:lineRule="auto"/>
        <w:rPr>
          <w:rFonts w:ascii="Calibri" w:hAnsi="Calibri" w:cs="Calibri"/>
          <w:b w:val="0"/>
          <w:bCs/>
        </w:rPr>
      </w:pPr>
    </w:p>
    <w:p w14:paraId="1E48E9DE" w14:textId="6E40BBFE" w:rsidR="002D2809" w:rsidRDefault="002D2809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4"/>
      </w:tblGrid>
      <w:tr w:rsidR="002D2809" w14:paraId="4C8C69D2" w14:textId="77777777" w:rsidTr="002076B4">
        <w:tc>
          <w:tcPr>
            <w:tcW w:w="10168" w:type="dxa"/>
            <w:gridSpan w:val="2"/>
          </w:tcPr>
          <w:p w14:paraId="2A2AF1D6" w14:textId="16E7830E" w:rsidR="002D2809" w:rsidRPr="00AD6155" w:rsidRDefault="00AD6155" w:rsidP="00AD615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D6155">
              <w:rPr>
                <w:rFonts w:ascii="Calibri" w:hAnsi="Calibri" w:cs="Calibri"/>
                <w:b/>
                <w:bCs/>
                <w:sz w:val="22"/>
                <w:szCs w:val="22"/>
              </w:rPr>
              <w:t>Candidature</w:t>
            </w:r>
          </w:p>
        </w:tc>
      </w:tr>
      <w:tr w:rsidR="002D2809" w14:paraId="6952BB07" w14:textId="77777777" w:rsidTr="002D2809">
        <w:tc>
          <w:tcPr>
            <w:tcW w:w="5084" w:type="dxa"/>
          </w:tcPr>
          <w:p w14:paraId="69A43E5D" w14:textId="669842D7" w:rsidR="002D2809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6155">
              <w:rPr>
                <w:rFonts w:ascii="Calibri" w:hAnsi="Calibri" w:cs="Calibri"/>
                <w:sz w:val="22"/>
                <w:szCs w:val="22"/>
              </w:rPr>
              <w:t>Titre du projet :</w:t>
            </w:r>
          </w:p>
        </w:tc>
        <w:tc>
          <w:tcPr>
            <w:tcW w:w="5084" w:type="dxa"/>
          </w:tcPr>
          <w:p w14:paraId="3FD625CF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4CCD21" w14:textId="77777777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F976E3" w14:textId="15755BBB" w:rsidR="00166D90" w:rsidRDefault="00166D90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68354690" w14:textId="77777777" w:rsidTr="002D2809">
        <w:tc>
          <w:tcPr>
            <w:tcW w:w="5084" w:type="dxa"/>
          </w:tcPr>
          <w:p w14:paraId="41C47747" w14:textId="5ACCBF26" w:rsidR="002D2809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6155">
              <w:rPr>
                <w:rFonts w:ascii="Calibri" w:hAnsi="Calibri" w:cs="Calibri"/>
                <w:sz w:val="22"/>
                <w:szCs w:val="22"/>
              </w:rPr>
              <w:t>Période de la réalisation du projet :</w:t>
            </w:r>
          </w:p>
        </w:tc>
        <w:tc>
          <w:tcPr>
            <w:tcW w:w="5084" w:type="dxa"/>
          </w:tcPr>
          <w:p w14:paraId="2920BE67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809" w14:paraId="71F5005E" w14:textId="77777777" w:rsidTr="0031510B">
        <w:tc>
          <w:tcPr>
            <w:tcW w:w="10168" w:type="dxa"/>
            <w:gridSpan w:val="2"/>
          </w:tcPr>
          <w:p w14:paraId="7E4C12E3" w14:textId="77777777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Description :</w:t>
            </w:r>
          </w:p>
          <w:p w14:paraId="477D83BA" w14:textId="77777777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 xml:space="preserve">(Veuillez entrer jusqu’à 3 500 caractères avec espaces. Les 800 premiers caractères seront utilisés en vue d’une première présentation du projet sur le site internet de la Chambre. </w:t>
            </w:r>
          </w:p>
          <w:p w14:paraId="35335AC0" w14:textId="58B24092" w:rsidR="00AD6155" w:rsidRPr="00AD6155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Décrire l’objectif, les activités, les cibles, les résultats. Accentuer l’aspect de la responsabilité sociétale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ou innovation</w:t>
            </w:r>
            <w:r w:rsidRPr="00AD6155">
              <w:rPr>
                <w:rFonts w:ascii="Calibri" w:hAnsi="Calibri" w:cs="Calibri"/>
                <w:sz w:val="20"/>
                <w:szCs w:val="20"/>
              </w:rPr>
              <w:t xml:space="preserve">.  </w:t>
            </w:r>
          </w:p>
          <w:p w14:paraId="320CF9F4" w14:textId="77777777" w:rsidR="002D2809" w:rsidRDefault="00AD6155" w:rsidP="005223E0">
            <w:pPr>
              <w:spacing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D6155">
              <w:rPr>
                <w:rFonts w:ascii="Calibri" w:hAnsi="Calibri" w:cs="Calibri"/>
                <w:sz w:val="20"/>
                <w:szCs w:val="20"/>
              </w:rPr>
              <w:t>Citer les ressources utilisées (financières, humaines, internes ou externes).</w:t>
            </w:r>
          </w:p>
          <w:p w14:paraId="77898660" w14:textId="79809F5A" w:rsidR="00CF1A21" w:rsidRDefault="00CF1A21" w:rsidP="005223E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F1A21">
              <w:rPr>
                <w:rFonts w:ascii="Calibri" w:hAnsi="Calibri" w:cs="Calibri"/>
                <w:sz w:val="20"/>
                <w:szCs w:val="20"/>
              </w:rPr>
              <w:t xml:space="preserve">Pour le prix </w:t>
            </w:r>
            <w:r w:rsidRPr="00CF1A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EXPORT </w:t>
            </w:r>
            <w:r w:rsidRPr="00CF1A21">
              <w:rPr>
                <w:rFonts w:ascii="Calibri" w:hAnsi="Calibri" w:cs="Calibri"/>
                <w:sz w:val="20"/>
                <w:szCs w:val="20"/>
              </w:rPr>
              <w:t>: données mesurables, chiffres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2D2809" w14:paraId="295333A5" w14:textId="77777777" w:rsidTr="0093770D">
        <w:tc>
          <w:tcPr>
            <w:tcW w:w="10168" w:type="dxa"/>
            <w:gridSpan w:val="2"/>
          </w:tcPr>
          <w:p w14:paraId="70AE11A1" w14:textId="77777777" w:rsidR="002D2809" w:rsidRDefault="002D2809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46E531E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DC86EB3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01786BC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97D1D50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42B7A4B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B3E64DD" w14:textId="4964034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DE4CEE" w14:textId="1739F84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F700B5" w14:textId="0FE2E0B8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D3B8D5" w14:textId="0E6669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9EAD841" w14:textId="1176ED4A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79E1CA" w14:textId="50D7B4CF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404C67" w14:textId="03BFF82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9F4621" w14:textId="57526403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ED3A308" w14:textId="68221882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1332AD" w14:textId="1E8C15EE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320155" w14:textId="3C6A0AB9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B2A23F6" w14:textId="2AB27C85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5FC03A" w14:textId="205E369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961A15D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543C96" w14:textId="77777777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707C09" w14:textId="3736DEAB" w:rsidR="00AD6155" w:rsidRDefault="00AD6155" w:rsidP="00E520A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720"/>
        <w:tblOverlap w:val="never"/>
        <w:tblW w:w="1016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165"/>
      </w:tblGrid>
      <w:tr w:rsidR="00C62264" w14:paraId="51EF449E" w14:textId="77777777" w:rsidTr="00C62264">
        <w:tc>
          <w:tcPr>
            <w:tcW w:w="10165" w:type="dxa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5A503432" w14:textId="77777777" w:rsidR="00C62264" w:rsidRPr="00192007" w:rsidRDefault="00C62264" w:rsidP="00C62264">
            <w:pPr>
              <w:pStyle w:val="Normaldroite"/>
              <w:spacing w:before="0" w:after="0" w:line="240" w:lineRule="auto"/>
              <w:rPr>
                <w:rFonts w:ascii="Calibri" w:hAnsi="Calibri" w:cs="Calibri"/>
              </w:rPr>
            </w:pPr>
            <w:r w:rsidRPr="00C62264">
              <w:rPr>
                <w:rFonts w:ascii="Calibri" w:hAnsi="Calibri" w:cs="Calibri"/>
                <w:sz w:val="20"/>
                <w:szCs w:val="16"/>
              </w:rPr>
              <w:t xml:space="preserve">Matériaux additionnels : </w:t>
            </w:r>
          </w:p>
        </w:tc>
      </w:tr>
      <w:tr w:rsidR="00C62264" w14:paraId="58A971F3" w14:textId="77777777" w:rsidTr="00C62264">
        <w:tc>
          <w:tcPr>
            <w:tcW w:w="10165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F2F2"/>
            <w:vAlign w:val="center"/>
            <w:hideMark/>
          </w:tcPr>
          <w:p w14:paraId="63285529" w14:textId="77777777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b w:val="0"/>
                <w:bCs/>
                <w:sz w:val="20"/>
                <w:szCs w:val="16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Veuillez joindre 4 à 5 photographies qui illustrent le projet (dans la meilleure résolution possible, en format JPEG/JPG), envoi par mail.</w:t>
            </w:r>
          </w:p>
          <w:p w14:paraId="1D57F816" w14:textId="77777777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b w:val="0"/>
                <w:bCs/>
                <w:sz w:val="20"/>
                <w:szCs w:val="16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Veuillez joindre le logo de la société (JPEG/JPG), envoi par mail</w:t>
            </w:r>
          </w:p>
          <w:p w14:paraId="52D536F0" w14:textId="199EDD98" w:rsidR="00C62264" w:rsidRPr="00192007" w:rsidRDefault="00C62264" w:rsidP="00C62264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192007">
              <w:rPr>
                <w:rFonts w:ascii="Calibri" w:hAnsi="Calibri" w:cs="Calibri"/>
                <w:b w:val="0"/>
                <w:bCs/>
                <w:sz w:val="20"/>
                <w:szCs w:val="16"/>
              </w:rPr>
              <w:t>Les candidats peuvent également envoyer des vidéos, des liens sur YouTube, réseaux sociaux et autre.</w:t>
            </w:r>
            <w:r w:rsidRPr="00192007">
              <w:rPr>
                <w:rFonts w:ascii="Calibri" w:hAnsi="Calibri" w:cs="Calibri"/>
                <w:sz w:val="20"/>
                <w:szCs w:val="16"/>
              </w:rPr>
              <w:t xml:space="preserve"> </w:t>
            </w:r>
          </w:p>
        </w:tc>
      </w:tr>
    </w:tbl>
    <w:p w14:paraId="4478F104" w14:textId="54FABBDA" w:rsidR="002D2809" w:rsidRDefault="002D2809" w:rsidP="00C62264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3205899D" w14:textId="197D29B3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71B56D73" w14:textId="5834C22C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p w14:paraId="32106037" w14:textId="77777777" w:rsidR="00C62264" w:rsidRPr="00C62264" w:rsidRDefault="00C62264" w:rsidP="00C62264">
      <w:pPr>
        <w:rPr>
          <w:rFonts w:ascii="Calibri" w:hAnsi="Calibri" w:cs="Calibri"/>
          <w:sz w:val="22"/>
          <w:szCs w:val="22"/>
        </w:rPr>
      </w:pPr>
    </w:p>
    <w:sectPr w:rsidR="00C62264" w:rsidRPr="00C62264" w:rsidSect="00FA5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276" w:right="864" w:bottom="1440" w:left="864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338AF" w14:textId="77777777" w:rsidR="008757D4" w:rsidRDefault="008757D4" w:rsidP="00D301A8">
      <w:pPr>
        <w:spacing w:line="240" w:lineRule="auto"/>
      </w:pPr>
      <w:r>
        <w:separator/>
      </w:r>
    </w:p>
  </w:endnote>
  <w:endnote w:type="continuationSeparator" w:id="0">
    <w:p w14:paraId="7EDBBA8C" w14:textId="77777777" w:rsidR="008757D4" w:rsidRDefault="008757D4" w:rsidP="00D3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C6A9E" w14:textId="77777777" w:rsidR="00CF1A21" w:rsidRDefault="00CF1A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1BC4" w14:textId="736B9BFB" w:rsidR="00661F30" w:rsidRDefault="00661F30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CCI France </w:t>
    </w:r>
    <w:r w:rsidR="00A9196F">
      <w:rPr>
        <w:rFonts w:ascii="Calibri" w:hAnsi="Calibri" w:cs="Calibri"/>
        <w:b w:val="0"/>
        <w:bCs/>
        <w:color w:val="FFFFFF" w:themeColor="background1"/>
        <w:szCs w:val="22"/>
      </w:rPr>
      <w:t>Serbie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office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@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ccfs.rs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www.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>rs</w:t>
    </w:r>
  </w:p>
  <w:p w14:paraId="024BEDD0" w14:textId="78F81D97" w:rsidR="00AD6155" w:rsidRPr="00661F30" w:rsidRDefault="001755F5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r w:rsidRPr="00A9196F">
      <w:rPr>
        <w:noProof/>
        <w:sz w:val="14"/>
        <w:szCs w:val="10"/>
      </w:rPr>
      <w:drawing>
        <wp:anchor distT="0" distB="0" distL="114300" distR="114300" simplePos="0" relativeHeight="251663360" behindDoc="1" locked="1" layoutInCell="1" allowOverlap="1" wp14:anchorId="4E0EA69C" wp14:editId="394DCF8A">
          <wp:simplePos x="0" y="0"/>
          <wp:positionH relativeFrom="page">
            <wp:posOffset>15240</wp:posOffset>
          </wp:positionH>
          <wp:positionV relativeFrom="page">
            <wp:posOffset>9733280</wp:posOffset>
          </wp:positionV>
          <wp:extent cx="7591425" cy="952500"/>
          <wp:effectExtent l="0" t="0" r="9525" b="0"/>
          <wp:wrapNone/>
          <wp:docPr id="4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155">
      <w:rPr>
        <w:rFonts w:ascii="Calibri" w:hAnsi="Calibri" w:cs="Calibri"/>
        <w:b w:val="0"/>
        <w:bCs/>
        <w:color w:val="FFFFFF" w:themeColor="background1"/>
        <w:szCs w:val="22"/>
      </w:rPr>
      <w:t xml:space="preserve">Grand Prix </w:t>
    </w:r>
    <w:r w:rsidR="00B36EC5">
      <w:rPr>
        <w:rFonts w:ascii="Calibri" w:hAnsi="Calibri" w:cs="Calibri"/>
        <w:b w:val="0"/>
        <w:bCs/>
        <w:color w:val="FFFFFF" w:themeColor="background1"/>
        <w:szCs w:val="22"/>
      </w:rPr>
      <w:t>202</w:t>
    </w:r>
    <w:r w:rsidR="00CF1A21">
      <w:rPr>
        <w:rFonts w:ascii="Calibri" w:hAnsi="Calibri" w:cs="Calibri"/>
        <w:b w:val="0"/>
        <w:bCs/>
        <w:color w:val="FFFFFF" w:themeColor="background1"/>
        <w:szCs w:val="22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B633" w14:textId="77777777" w:rsidR="00CF1A21" w:rsidRDefault="00CF1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A38A6" w14:textId="77777777" w:rsidR="008757D4" w:rsidRDefault="008757D4" w:rsidP="00D301A8">
      <w:pPr>
        <w:spacing w:line="240" w:lineRule="auto"/>
      </w:pPr>
      <w:r>
        <w:separator/>
      </w:r>
    </w:p>
  </w:footnote>
  <w:footnote w:type="continuationSeparator" w:id="0">
    <w:p w14:paraId="7CEA3F2A" w14:textId="77777777" w:rsidR="008757D4" w:rsidRDefault="008757D4" w:rsidP="00D30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9CF17" w14:textId="77777777" w:rsidR="00CF1A21" w:rsidRDefault="00CF1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5BFB7" w14:textId="21945AB3" w:rsidR="002978ED" w:rsidRDefault="009B3E09" w:rsidP="00FD3022">
    <w:pPr>
      <w:pStyle w:val="Normaldroite"/>
      <w:rPr>
        <w:rFonts w:ascii="Calibri" w:hAnsi="Calibri" w:cs="Calibri"/>
        <w:color w:val="FFFFFF" w:themeColor="background1"/>
        <w:sz w:val="36"/>
        <w:szCs w:val="36"/>
      </w:rPr>
    </w:pPr>
    <w:r w:rsidRPr="00A9196F">
      <w:rPr>
        <w:rFonts w:ascii="Calibri" w:hAnsi="Calibri" w:cs="Calibri"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0" locked="0" layoutInCell="1" allowOverlap="1" wp14:anchorId="258DD35D" wp14:editId="34F4DFB6">
          <wp:simplePos x="0" y="0"/>
          <wp:positionH relativeFrom="column">
            <wp:posOffset>6162040</wp:posOffset>
          </wp:positionH>
          <wp:positionV relativeFrom="paragraph">
            <wp:posOffset>52070</wp:posOffset>
          </wp:positionV>
          <wp:extent cx="546918" cy="540000"/>
          <wp:effectExtent l="0" t="0" r="0" b="0"/>
          <wp:wrapThrough wrapText="bothSides">
            <wp:wrapPolygon edited="0">
              <wp:start x="7526" y="0"/>
              <wp:lineTo x="3010" y="3812"/>
              <wp:lineTo x="0" y="9148"/>
              <wp:lineTo x="753" y="14485"/>
              <wp:lineTo x="6774" y="19821"/>
              <wp:lineTo x="8279" y="20584"/>
              <wp:lineTo x="14300" y="20584"/>
              <wp:lineTo x="16557" y="19821"/>
              <wp:lineTo x="20321" y="15247"/>
              <wp:lineTo x="20321" y="3049"/>
              <wp:lineTo x="15052" y="0"/>
              <wp:lineTo x="7526" y="0"/>
            </wp:wrapPolygon>
          </wp:wrapThrough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976"/>
                  <a:stretch/>
                </pic:blipFill>
                <pic:spPr bwMode="auto">
                  <a:xfrm>
                    <a:off x="0" y="0"/>
                    <a:ext cx="546918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196F">
      <w:rPr>
        <w:rFonts w:ascii="Calibri" w:hAnsi="Calibri" w:cs="Calibri"/>
        <w:color w:val="FFFFFF" w:themeColor="background1"/>
        <w:sz w:val="36"/>
        <w:szCs w:val="36"/>
      </w:rPr>
      <w:t xml:space="preserve">| </w:t>
    </w:r>
    <w:r w:rsidR="00A9196F" w:rsidRPr="00A9196F">
      <w:rPr>
        <w:rFonts w:ascii="Calibri" w:hAnsi="Calibri" w:cs="Calibri"/>
        <w:color w:val="FFFFFF" w:themeColor="background1"/>
        <w:sz w:val="36"/>
        <w:szCs w:val="36"/>
      </w:rPr>
      <w:t>C</w:t>
    </w:r>
    <w:r w:rsidR="001755F5" w:rsidRPr="00A9196F">
      <w:rPr>
        <w:noProof/>
        <w:sz w:val="14"/>
        <w:szCs w:val="10"/>
      </w:rPr>
      <w:drawing>
        <wp:anchor distT="0" distB="0" distL="114300" distR="114300" simplePos="0" relativeHeight="251661312" behindDoc="1" locked="1" layoutInCell="1" allowOverlap="1" wp14:anchorId="18BFAE56" wp14:editId="26C68A59">
          <wp:simplePos x="0" y="0"/>
          <wp:positionH relativeFrom="page">
            <wp:posOffset>-51435</wp:posOffset>
          </wp:positionH>
          <wp:positionV relativeFrom="page">
            <wp:posOffset>-77470</wp:posOffset>
          </wp:positionV>
          <wp:extent cx="7591425" cy="952500"/>
          <wp:effectExtent l="0" t="0" r="9525" b="0"/>
          <wp:wrapNone/>
          <wp:docPr id="21" name="Imag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picture containing icon&#10;&#10;Description automatically generated"/>
                  <pic:cNvPicPr/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24" b="92231"/>
                  <a:stretch/>
                </pic:blipFill>
                <pic:spPr bwMode="auto">
                  <a:xfrm>
                    <a:off x="0" y="0"/>
                    <a:ext cx="75914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96F" w:rsidRPr="00A9196F">
      <w:rPr>
        <w:rFonts w:ascii="Calibri" w:hAnsi="Calibri" w:cs="Calibri"/>
        <w:color w:val="FFFFFF" w:themeColor="background1"/>
        <w:sz w:val="36"/>
        <w:szCs w:val="36"/>
      </w:rPr>
      <w:t xml:space="preserve">andidature pour le Grand Prix de la </w:t>
    </w:r>
    <w:r w:rsidR="00A82D4F" w:rsidRPr="00A9196F">
      <w:rPr>
        <w:rFonts w:ascii="Calibri" w:hAnsi="Calibri" w:cs="Calibri"/>
        <w:color w:val="FFFFFF" w:themeColor="background1"/>
        <w:sz w:val="36"/>
        <w:szCs w:val="36"/>
      </w:rPr>
      <w:t>CCIFS |</w:t>
    </w:r>
  </w:p>
  <w:p w14:paraId="6BD553DD" w14:textId="5F5B20DE" w:rsidR="00A9196F" w:rsidRPr="00A9196F" w:rsidRDefault="00A9196F" w:rsidP="00A9196F">
    <w:pPr>
      <w:pStyle w:val="Normaldroite"/>
      <w:spacing w:before="0" w:after="0" w:line="240" w:lineRule="auto"/>
      <w:rPr>
        <w:rFonts w:ascii="Calibri" w:hAnsi="Calibri" w:cs="Calibri"/>
        <w:b w:val="0"/>
        <w:color w:val="FFFFFF" w:themeColor="background1"/>
        <w:szCs w:val="22"/>
      </w:rPr>
    </w:pPr>
    <w:r w:rsidRPr="00A9196F">
      <w:rPr>
        <w:rFonts w:ascii="Calibri" w:hAnsi="Calibri" w:cs="Calibri"/>
        <w:b w:val="0"/>
        <w:color w:val="FFFFFF" w:themeColor="background1"/>
        <w:szCs w:val="22"/>
      </w:rPr>
      <w:t>Formulaire d’inscription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C36A3" w14:textId="77777777" w:rsidR="00CF1A21" w:rsidRDefault="00CF1A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AD7509"/>
    <w:multiLevelType w:val="hybridMultilevel"/>
    <w:tmpl w:val="3C68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00D7C"/>
    <w:multiLevelType w:val="hybridMultilevel"/>
    <w:tmpl w:val="67083CD2"/>
    <w:lvl w:ilvl="0" w:tplc="DF0E97BA">
      <w:start w:val="3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5631B"/>
    <w:multiLevelType w:val="hybridMultilevel"/>
    <w:tmpl w:val="78DADD82"/>
    <w:lvl w:ilvl="0" w:tplc="7C5EB5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0EA8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2A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AC6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FC4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2D2C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981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39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37C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4808323">
    <w:abstractNumId w:val="9"/>
  </w:num>
  <w:num w:numId="2" w16cid:durableId="931861173">
    <w:abstractNumId w:val="7"/>
  </w:num>
  <w:num w:numId="3" w16cid:durableId="1989245940">
    <w:abstractNumId w:val="6"/>
  </w:num>
  <w:num w:numId="4" w16cid:durableId="733544673">
    <w:abstractNumId w:val="5"/>
  </w:num>
  <w:num w:numId="5" w16cid:durableId="1282146866">
    <w:abstractNumId w:val="4"/>
  </w:num>
  <w:num w:numId="6" w16cid:durableId="1148983631">
    <w:abstractNumId w:val="8"/>
  </w:num>
  <w:num w:numId="7" w16cid:durableId="804127071">
    <w:abstractNumId w:val="3"/>
  </w:num>
  <w:num w:numId="8" w16cid:durableId="2128036195">
    <w:abstractNumId w:val="2"/>
  </w:num>
  <w:num w:numId="9" w16cid:durableId="448015906">
    <w:abstractNumId w:val="1"/>
  </w:num>
  <w:num w:numId="10" w16cid:durableId="1302879154">
    <w:abstractNumId w:val="0"/>
  </w:num>
  <w:num w:numId="11" w16cid:durableId="286552726">
    <w:abstractNumId w:val="11"/>
  </w:num>
  <w:num w:numId="12" w16cid:durableId="195433945">
    <w:abstractNumId w:val="12"/>
  </w:num>
  <w:num w:numId="13" w16cid:durableId="123889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9"/>
    <w:rsid w:val="00000365"/>
    <w:rsid w:val="000350AC"/>
    <w:rsid w:val="000533B6"/>
    <w:rsid w:val="000975FA"/>
    <w:rsid w:val="000A7CB3"/>
    <w:rsid w:val="000C3ADF"/>
    <w:rsid w:val="000D049F"/>
    <w:rsid w:val="000F1998"/>
    <w:rsid w:val="00101740"/>
    <w:rsid w:val="00130B49"/>
    <w:rsid w:val="00166688"/>
    <w:rsid w:val="00166D90"/>
    <w:rsid w:val="001755F5"/>
    <w:rsid w:val="00192007"/>
    <w:rsid w:val="00200DA1"/>
    <w:rsid w:val="00294774"/>
    <w:rsid w:val="002978ED"/>
    <w:rsid w:val="002B6EC6"/>
    <w:rsid w:val="002D2809"/>
    <w:rsid w:val="002F4F00"/>
    <w:rsid w:val="00333046"/>
    <w:rsid w:val="00350833"/>
    <w:rsid w:val="003954EF"/>
    <w:rsid w:val="003F7C88"/>
    <w:rsid w:val="00441849"/>
    <w:rsid w:val="00447983"/>
    <w:rsid w:val="00466785"/>
    <w:rsid w:val="004B1149"/>
    <w:rsid w:val="004E52AD"/>
    <w:rsid w:val="005223E0"/>
    <w:rsid w:val="005276ED"/>
    <w:rsid w:val="00555F5F"/>
    <w:rsid w:val="005812B9"/>
    <w:rsid w:val="005D6D80"/>
    <w:rsid w:val="005F7E25"/>
    <w:rsid w:val="00602496"/>
    <w:rsid w:val="00612F6E"/>
    <w:rsid w:val="0065549D"/>
    <w:rsid w:val="00661F30"/>
    <w:rsid w:val="006940D3"/>
    <w:rsid w:val="006C597A"/>
    <w:rsid w:val="00710196"/>
    <w:rsid w:val="00713EF7"/>
    <w:rsid w:val="007607B8"/>
    <w:rsid w:val="007628C6"/>
    <w:rsid w:val="00770B00"/>
    <w:rsid w:val="007F163D"/>
    <w:rsid w:val="008664E5"/>
    <w:rsid w:val="008757D4"/>
    <w:rsid w:val="00890054"/>
    <w:rsid w:val="0090769A"/>
    <w:rsid w:val="0091203C"/>
    <w:rsid w:val="0092119F"/>
    <w:rsid w:val="0092531C"/>
    <w:rsid w:val="00931FC2"/>
    <w:rsid w:val="009A5125"/>
    <w:rsid w:val="009B3E09"/>
    <w:rsid w:val="009B4D6E"/>
    <w:rsid w:val="009C2F2D"/>
    <w:rsid w:val="00A35351"/>
    <w:rsid w:val="00A4017D"/>
    <w:rsid w:val="00A82D4F"/>
    <w:rsid w:val="00A9196F"/>
    <w:rsid w:val="00AD6155"/>
    <w:rsid w:val="00AE38DF"/>
    <w:rsid w:val="00B2116C"/>
    <w:rsid w:val="00B234C9"/>
    <w:rsid w:val="00B2472E"/>
    <w:rsid w:val="00B36EC5"/>
    <w:rsid w:val="00BC7CAA"/>
    <w:rsid w:val="00C4429E"/>
    <w:rsid w:val="00C522C9"/>
    <w:rsid w:val="00C62264"/>
    <w:rsid w:val="00C855C1"/>
    <w:rsid w:val="00CF1A21"/>
    <w:rsid w:val="00D035B2"/>
    <w:rsid w:val="00D301A8"/>
    <w:rsid w:val="00D52CBA"/>
    <w:rsid w:val="00DA05C4"/>
    <w:rsid w:val="00DC0180"/>
    <w:rsid w:val="00DF0517"/>
    <w:rsid w:val="00E520A0"/>
    <w:rsid w:val="00E5746E"/>
    <w:rsid w:val="00E83911"/>
    <w:rsid w:val="00E86641"/>
    <w:rsid w:val="00EA26B0"/>
    <w:rsid w:val="00EE4498"/>
    <w:rsid w:val="00F03A71"/>
    <w:rsid w:val="00F33375"/>
    <w:rsid w:val="00F65999"/>
    <w:rsid w:val="00FA5923"/>
    <w:rsid w:val="00FD3022"/>
    <w:rsid w:val="00FE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8EFFB05"/>
  <w15:chartTrackingRefBased/>
  <w15:docId w15:val="{AD6A658B-E2FA-459B-9A75-6D263FE7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Informationsdeventes">
    <w:name w:val="Informations de ventes"/>
    <w:basedOn w:val="TableNormal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e1">
    <w:name w:val="Style 1"/>
    <w:basedOn w:val="Normal"/>
    <w:link w:val="Caractredestyle1"/>
    <w:qFormat/>
    <w:rsid w:val="00710196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2"/>
      <w:szCs w:val="28"/>
    </w:rPr>
  </w:style>
  <w:style w:type="character" w:customStyle="1" w:styleId="Caractredestyle1">
    <w:name w:val="Caractère de style 1"/>
    <w:basedOn w:val="DefaultParagraphFont"/>
    <w:link w:val="Style1"/>
    <w:rsid w:val="00710196"/>
    <w:rPr>
      <w:rFonts w:ascii="Franklin Gothic Demi" w:eastAsiaTheme="majorEastAsia" w:hAnsi="Franklin Gothic Demi" w:cs="Microsoft Sans Serif"/>
      <w:color w:val="2C8458" w:themeColor="accent3"/>
      <w:spacing w:val="4"/>
      <w:szCs w:val="28"/>
      <w:lang w:eastAsia="ja-JP"/>
    </w:rPr>
  </w:style>
  <w:style w:type="table" w:customStyle="1" w:styleId="Tableaudecontenu">
    <w:name w:val="Tableau de contenu"/>
    <w:basedOn w:val="TableNormal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Franklin Gothic Demi" w:hAnsi="Franklin Gothic Demi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droite">
    <w:name w:val="Normal droite"/>
    <w:basedOn w:val="Normal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leauTotal">
    <w:name w:val="Tableau Total"/>
    <w:basedOn w:val="TableNormal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TableGrid">
    <w:name w:val="Table Grid"/>
    <w:basedOn w:val="TableNormal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978ED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BlockText">
    <w:name w:val="Block Text"/>
    <w:basedOn w:val="Normal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link">
    <w:name w:val="Hyperlink"/>
    <w:basedOn w:val="DefaultParagraphFont"/>
    <w:uiPriority w:val="99"/>
    <w:unhideWhenUsed/>
    <w:rsid w:val="00130B49"/>
    <w:rPr>
      <w:color w:val="055971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0B49"/>
    <w:pPr>
      <w:outlineLvl w:val="9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2119F"/>
    <w:rPr>
      <w:i/>
      <w:iCs/>
    </w:rPr>
  </w:style>
  <w:style w:type="paragraph" w:styleId="ListParagraph">
    <w:name w:val="List Paragraph"/>
    <w:basedOn w:val="Normal"/>
    <w:uiPriority w:val="34"/>
    <w:semiHidden/>
    <w:unhideWhenUsed/>
    <w:qFormat/>
    <w:rsid w:val="0092119F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trong">
    <w:name w:val="Strong"/>
    <w:basedOn w:val="DefaultParagraphFont"/>
    <w:uiPriority w:val="22"/>
    <w:semiHidden/>
    <w:unhideWhenUsed/>
    <w:qFormat/>
    <w:rsid w:val="009211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196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196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61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84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5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7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0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afa\AppData\Roaming\Microsoft\Templates\Devis%20(conception%20avec%20d&#233;grad&#233;%20de%20verts).dotx" TargetMode="External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A8524-B1B7-47ED-AE71-4221109F51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Devis (conception avec dégradé de verts)</Template>
  <TotalTime>2</TotalTime>
  <Pages>2</Pages>
  <Words>216</Words>
  <Characters>1383</Characters>
  <Application>Microsoft Office Word</Application>
  <DocSecurity>4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Doder</dc:creator>
  <cp:keywords/>
  <dc:description/>
  <cp:lastModifiedBy>Marina Doder</cp:lastModifiedBy>
  <cp:revision>2</cp:revision>
  <dcterms:created xsi:type="dcterms:W3CDTF">2025-02-04T12:39:00Z</dcterms:created>
  <dcterms:modified xsi:type="dcterms:W3CDTF">2025-02-04T12:39:00Z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